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CD7B53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BB258E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BB258E">
        <w:t>6</w:t>
      </w:r>
      <w:r w:rsidR="00893F7C">
        <w:t>-</w:t>
      </w:r>
      <w:r w:rsidR="002C53C2">
        <w:t>8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2C53C2">
        <w:rPr>
          <w:b/>
          <w:bCs/>
          <w:szCs w:val="28"/>
        </w:rPr>
        <w:t xml:space="preserve">Волик Кириллу </w:t>
      </w:r>
      <w:r w:rsidR="00085B20">
        <w:rPr>
          <w:b/>
          <w:bCs/>
          <w:szCs w:val="28"/>
        </w:rPr>
        <w:t>Геннадьевичу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2C53C2">
        <w:rPr>
          <w:sz w:val="28"/>
          <w:szCs w:val="28"/>
        </w:rPr>
        <w:t>Волик К.</w:t>
      </w:r>
      <w:r w:rsidR="00085B20">
        <w:rPr>
          <w:sz w:val="28"/>
          <w:szCs w:val="28"/>
        </w:rPr>
        <w:t>Г.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2C53C2">
        <w:rPr>
          <w:szCs w:val="28"/>
        </w:rPr>
        <w:t>Волик Кириллу</w:t>
      </w:r>
      <w:r w:rsidR="00085B20">
        <w:rPr>
          <w:szCs w:val="28"/>
        </w:rPr>
        <w:t xml:space="preserve"> Геннадьевичу</w:t>
      </w:r>
      <w:r w:rsidR="00F352B5">
        <w:rPr>
          <w:szCs w:val="28"/>
        </w:rPr>
        <w:t xml:space="preserve"> (ИНН </w:t>
      </w:r>
      <w:r w:rsidR="00435984">
        <w:rPr>
          <w:szCs w:val="28"/>
        </w:rPr>
        <w:t>615527441757</w:t>
      </w:r>
      <w:r w:rsidR="00B46F8D">
        <w:rPr>
          <w:szCs w:val="28"/>
        </w:rPr>
        <w:t>)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621E" w:rsidRDefault="00FD621E">
      <w:r>
        <w:separator/>
      </w:r>
    </w:p>
  </w:endnote>
  <w:endnote w:type="continuationSeparator" w:id="1">
    <w:p w:rsidR="00FD621E" w:rsidRDefault="00FD62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621E" w:rsidRDefault="00FD621E">
      <w:r>
        <w:separator/>
      </w:r>
    </w:p>
  </w:footnote>
  <w:footnote w:type="continuationSeparator" w:id="1">
    <w:p w:rsidR="00FD621E" w:rsidRDefault="00FD62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85B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17A1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53C2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D1F11"/>
    <w:rsid w:val="003E1D81"/>
    <w:rsid w:val="003F0FC7"/>
    <w:rsid w:val="00401866"/>
    <w:rsid w:val="0040492E"/>
    <w:rsid w:val="00405639"/>
    <w:rsid w:val="0040645E"/>
    <w:rsid w:val="0040714C"/>
    <w:rsid w:val="00407576"/>
    <w:rsid w:val="00423DA0"/>
    <w:rsid w:val="00435984"/>
    <w:rsid w:val="00490764"/>
    <w:rsid w:val="004A28C7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41ECF"/>
    <w:rsid w:val="00554ECB"/>
    <w:rsid w:val="00561087"/>
    <w:rsid w:val="0056145C"/>
    <w:rsid w:val="00573537"/>
    <w:rsid w:val="00576003"/>
    <w:rsid w:val="00580A02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60809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029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C0413"/>
    <w:rsid w:val="00AC19B5"/>
    <w:rsid w:val="00AC5863"/>
    <w:rsid w:val="00AE07FE"/>
    <w:rsid w:val="00AE2763"/>
    <w:rsid w:val="00B233EC"/>
    <w:rsid w:val="00B45D31"/>
    <w:rsid w:val="00B46F8D"/>
    <w:rsid w:val="00B474E8"/>
    <w:rsid w:val="00B51107"/>
    <w:rsid w:val="00B67F80"/>
    <w:rsid w:val="00B700F3"/>
    <w:rsid w:val="00B71D65"/>
    <w:rsid w:val="00B92E10"/>
    <w:rsid w:val="00BB128E"/>
    <w:rsid w:val="00BB258E"/>
    <w:rsid w:val="00BB3124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2C9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317F"/>
    <w:rsid w:val="00CC3C52"/>
    <w:rsid w:val="00CC735C"/>
    <w:rsid w:val="00CD4376"/>
    <w:rsid w:val="00CD7B53"/>
    <w:rsid w:val="00CE15AB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84C71"/>
    <w:rsid w:val="00E96818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30ED4"/>
    <w:rsid w:val="00F352B5"/>
    <w:rsid w:val="00F4242E"/>
    <w:rsid w:val="00F609A8"/>
    <w:rsid w:val="00F87A25"/>
    <w:rsid w:val="00FA47DC"/>
    <w:rsid w:val="00FA4A34"/>
    <w:rsid w:val="00FB5BD7"/>
    <w:rsid w:val="00FC70C9"/>
    <w:rsid w:val="00FD5671"/>
    <w:rsid w:val="00FD621E"/>
    <w:rsid w:val="00FE1B0B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2020-07-17T09:24:00Z</cp:lastPrinted>
  <dcterms:created xsi:type="dcterms:W3CDTF">2020-07-17T15:08:00Z</dcterms:created>
  <dcterms:modified xsi:type="dcterms:W3CDTF">2020-07-17T15:08:00Z</dcterms:modified>
</cp:coreProperties>
</file>