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056E3E">
        <w:t>227-</w:t>
      </w:r>
      <w:r w:rsidR="00562B7A">
        <w:t>17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097E14">
        <w:rPr>
          <w:b/>
          <w:kern w:val="28"/>
        </w:rPr>
        <w:t>5</w:t>
      </w:r>
      <w:r w:rsidR="00B86E6C">
        <w:rPr>
          <w:b/>
          <w:kern w:val="28"/>
        </w:rPr>
        <w:t>16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B86E6C">
        <w:rPr>
          <w:b/>
          <w:kern w:val="28"/>
        </w:rPr>
        <w:t>Курушиной Светланы Владимировны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5C3C15">
        <w:rPr>
          <w:rFonts w:eastAsia="Calibri"/>
          <w:szCs w:val="28"/>
        </w:rPr>
        <w:t>л</w:t>
      </w:r>
      <w:r w:rsidR="00DE7872">
        <w:rPr>
          <w:rFonts w:eastAsia="Calibri"/>
          <w:szCs w:val="28"/>
        </w:rPr>
        <w:t>» пункта 1, пункто</w:t>
      </w:r>
      <w:r>
        <w:rPr>
          <w:rFonts w:eastAsia="Calibri"/>
          <w:szCs w:val="28"/>
        </w:rPr>
        <w:t>м</w:t>
      </w:r>
      <w:r w:rsidR="00687F1F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B86E6C">
        <w:rPr>
          <w:rFonts w:eastAsia="Calibri"/>
          <w:szCs w:val="28"/>
        </w:rPr>
        <w:t>Иванова Сергея Валентиновича</w:t>
      </w:r>
      <w:r w:rsidR="00687F1F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>кандидатом в депут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 xml:space="preserve">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изб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>рательному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097E14">
        <w:rPr>
          <w:rFonts w:eastAsia="Calibri"/>
          <w:szCs w:val="28"/>
        </w:rPr>
        <w:t>1</w:t>
      </w:r>
      <w:r w:rsidR="00B86E6C">
        <w:rPr>
          <w:rFonts w:eastAsia="Calibri"/>
          <w:szCs w:val="28"/>
        </w:rPr>
        <w:t>1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097E14">
        <w:rPr>
          <w:rFonts w:eastAsia="Calibri"/>
          <w:szCs w:val="28"/>
        </w:rPr>
        <w:t>5</w:t>
      </w:r>
      <w:r w:rsidR="00B86E6C">
        <w:rPr>
          <w:rFonts w:eastAsia="Calibri"/>
          <w:szCs w:val="28"/>
        </w:rPr>
        <w:t>16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B86E6C">
        <w:rPr>
          <w:rFonts w:eastAsia="Calibri"/>
          <w:szCs w:val="28"/>
        </w:rPr>
        <w:t xml:space="preserve">Курушиной Светланы Владимировны </w:t>
      </w:r>
      <w:r w:rsidRPr="003170AD">
        <w:rPr>
          <w:rFonts w:eastAsia="Calibri"/>
          <w:szCs w:val="28"/>
        </w:rPr>
        <w:t>до прекращения обстоятельств, явившихся основ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 xml:space="preserve">нием для приостановления его полномочий, до утраты кандидатом </w:t>
      </w:r>
      <w:r w:rsidR="00B86E6C">
        <w:rPr>
          <w:rFonts w:eastAsia="Calibri"/>
          <w:szCs w:val="28"/>
        </w:rPr>
        <w:t xml:space="preserve">Ивановым Сергеем Валентиновичем </w:t>
      </w:r>
      <w:r w:rsidRPr="003170AD">
        <w:rPr>
          <w:rFonts w:eastAsia="Calibri"/>
          <w:szCs w:val="28"/>
        </w:rPr>
        <w:t>статуса кандидата в соответствии с пунктом 5 ст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>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EC3F46">
        <w:rPr>
          <w:rFonts w:eastAsia="Calibri"/>
          <w:szCs w:val="28"/>
        </w:rPr>
        <w:t>5</w:t>
      </w:r>
      <w:r w:rsidR="00B86E6C">
        <w:rPr>
          <w:rFonts w:eastAsia="Calibri"/>
          <w:szCs w:val="28"/>
        </w:rPr>
        <w:t>16 Курушиной С.В.</w:t>
      </w:r>
      <w:r w:rsidRPr="003170AD">
        <w:rPr>
          <w:rFonts w:eastAsia="Calibri"/>
          <w:szCs w:val="28"/>
        </w:rPr>
        <w:t xml:space="preserve"> и в участковуюи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бирательную комиссию избирательного участка № 2</w:t>
      </w:r>
      <w:r w:rsidR="00EC3F46">
        <w:rPr>
          <w:rFonts w:eastAsia="Calibri"/>
          <w:szCs w:val="28"/>
        </w:rPr>
        <w:t>5</w:t>
      </w:r>
      <w:r w:rsidR="00B86E6C">
        <w:rPr>
          <w:rFonts w:eastAsia="Calibri"/>
          <w:szCs w:val="28"/>
        </w:rPr>
        <w:t>16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8E6" w:rsidRDefault="00C778E6">
      <w:r>
        <w:separator/>
      </w:r>
    </w:p>
  </w:endnote>
  <w:endnote w:type="continuationSeparator" w:id="1">
    <w:p w:rsidR="00C778E6" w:rsidRDefault="00C77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Pr="00AE4C70" w:rsidRDefault="00C340D7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8E6" w:rsidRDefault="00C778E6">
      <w:r>
        <w:separator/>
      </w:r>
    </w:p>
  </w:footnote>
  <w:footnote w:type="continuationSeparator" w:id="1">
    <w:p w:rsidR="00C778E6" w:rsidRDefault="00C77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967E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967E6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67C9A">
      <w:rPr>
        <w:rStyle w:val="a5"/>
        <w:noProof/>
      </w:rPr>
      <w:t>2</w: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56E3E"/>
    <w:rsid w:val="0006114F"/>
    <w:rsid w:val="0006287A"/>
    <w:rsid w:val="00064DA4"/>
    <w:rsid w:val="00097E14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67C9A"/>
    <w:rsid w:val="002748D5"/>
    <w:rsid w:val="00285215"/>
    <w:rsid w:val="0029179F"/>
    <w:rsid w:val="00293095"/>
    <w:rsid w:val="002B3B4F"/>
    <w:rsid w:val="002C7FF7"/>
    <w:rsid w:val="002E277C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3BCA"/>
    <w:rsid w:val="00516EA6"/>
    <w:rsid w:val="005310F6"/>
    <w:rsid w:val="00542C04"/>
    <w:rsid w:val="00553266"/>
    <w:rsid w:val="00562B7A"/>
    <w:rsid w:val="005662F6"/>
    <w:rsid w:val="00585D6E"/>
    <w:rsid w:val="005978EC"/>
    <w:rsid w:val="005B37A8"/>
    <w:rsid w:val="005C1AB3"/>
    <w:rsid w:val="005C3C15"/>
    <w:rsid w:val="005F4552"/>
    <w:rsid w:val="005F5CDE"/>
    <w:rsid w:val="005F7DCF"/>
    <w:rsid w:val="0060614F"/>
    <w:rsid w:val="00611490"/>
    <w:rsid w:val="00642553"/>
    <w:rsid w:val="006752FF"/>
    <w:rsid w:val="00687F1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D5517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D58D4"/>
    <w:rsid w:val="008F58B2"/>
    <w:rsid w:val="0094280E"/>
    <w:rsid w:val="00967E66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86E6C"/>
    <w:rsid w:val="00B9359D"/>
    <w:rsid w:val="00BC52A5"/>
    <w:rsid w:val="00BD07C8"/>
    <w:rsid w:val="00BD440F"/>
    <w:rsid w:val="00BE30D4"/>
    <w:rsid w:val="00BF5B31"/>
    <w:rsid w:val="00BF5D22"/>
    <w:rsid w:val="00C340D7"/>
    <w:rsid w:val="00C406CF"/>
    <w:rsid w:val="00C778E6"/>
    <w:rsid w:val="00CC522A"/>
    <w:rsid w:val="00D140F8"/>
    <w:rsid w:val="00D30AAB"/>
    <w:rsid w:val="00D65ABE"/>
    <w:rsid w:val="00D946A7"/>
    <w:rsid w:val="00DC377E"/>
    <w:rsid w:val="00DE69CE"/>
    <w:rsid w:val="00DE7872"/>
    <w:rsid w:val="00E27AB6"/>
    <w:rsid w:val="00E42018"/>
    <w:rsid w:val="00E82E7F"/>
    <w:rsid w:val="00EC3F46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2025-08-20T09:21:00Z</cp:lastPrinted>
  <dcterms:created xsi:type="dcterms:W3CDTF">2025-08-26T08:11:00Z</dcterms:created>
  <dcterms:modified xsi:type="dcterms:W3CDTF">2025-08-26T08:11:00Z</dcterms:modified>
</cp:coreProperties>
</file>